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0FF5" w14:textId="45ED2DDE" w:rsidR="00AA35C8" w:rsidRPr="009F299B" w:rsidRDefault="00AE1978" w:rsidP="006003D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0D0B7D">
        <w:rPr>
          <w:rFonts w:ascii="Times New Roman" w:hAnsi="Times New Roman" w:cs="Times New Roman"/>
          <w:color w:val="000000"/>
        </w:rPr>
        <w:t>PRORAČUN I FINANCIJE</w:t>
      </w:r>
    </w:p>
    <w:p w14:paraId="4123E4BF" w14:textId="1BF71B0B" w:rsidR="006B4ECA" w:rsidRPr="0012615D" w:rsidRDefault="006B4ECA" w:rsidP="006003D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112-0</w:t>
      </w:r>
      <w:r w:rsidR="00802067" w:rsidRPr="0012615D">
        <w:rPr>
          <w:rFonts w:ascii="Times New Roman" w:eastAsia="Times New Roman" w:hAnsi="Times New Roman" w:cs="Times New Roman"/>
          <w:lang w:eastAsia="hr-HR"/>
        </w:rPr>
        <w:t>3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/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-01/</w:t>
      </w:r>
      <w:r w:rsidR="00B939B0">
        <w:rPr>
          <w:rFonts w:ascii="Times New Roman" w:eastAsia="Times New Roman" w:hAnsi="Times New Roman" w:cs="Times New Roman"/>
          <w:lang w:eastAsia="hr-HR"/>
        </w:rPr>
        <w:t>43</w:t>
      </w:r>
    </w:p>
    <w:p w14:paraId="190B5CD0" w14:textId="48AEA258" w:rsidR="006B4ECA" w:rsidRPr="0012615D" w:rsidRDefault="006B4ECA" w:rsidP="006003D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B66B67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AE1978">
        <w:rPr>
          <w:rFonts w:ascii="Times New Roman" w:eastAsia="Times New Roman" w:hAnsi="Times New Roman" w:cs="Times New Roman"/>
          <w:lang w:eastAsia="hr-HR"/>
        </w:rPr>
        <w:t>2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3F460D7" w14:textId="364D6D62" w:rsidR="006B4ECA" w:rsidRPr="009F299B" w:rsidRDefault="00F31680" w:rsidP="006003D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0D0B7D">
        <w:rPr>
          <w:rFonts w:ascii="Times New Roman" w:eastAsia="Times New Roman" w:hAnsi="Times New Roman" w:cs="Times New Roman"/>
          <w:lang w:eastAsia="hr-HR"/>
        </w:rPr>
        <w:t>01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  <w:r w:rsidR="000D0B7D">
        <w:rPr>
          <w:rFonts w:ascii="Times New Roman" w:eastAsia="Times New Roman" w:hAnsi="Times New Roman" w:cs="Times New Roman"/>
          <w:lang w:eastAsia="hr-HR"/>
        </w:rPr>
        <w:t>rujna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1340AAC" w14:textId="77777777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48A37E9" w14:textId="1F0266A8" w:rsidR="00567F2E" w:rsidRPr="009F299B" w:rsidRDefault="00757987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ročelni</w:t>
      </w:r>
      <w:r w:rsidR="00AE1978">
        <w:rPr>
          <w:rFonts w:ascii="Times New Roman" w:eastAsia="Times New Roman" w:hAnsi="Times New Roman" w:cs="Times New Roman"/>
          <w:lang w:eastAsia="hr-HR"/>
        </w:rPr>
        <w:t>ca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AE1978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0D0B7D">
        <w:rPr>
          <w:rFonts w:ascii="Times New Roman" w:eastAsia="Times New Roman" w:hAnsi="Times New Roman" w:cs="Times New Roman"/>
          <w:lang w:eastAsia="hr-HR"/>
        </w:rPr>
        <w:t>proračun i financije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28. i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29. 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B66B67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, 112/19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358FADCD" w14:textId="77777777" w:rsidR="00CA1A5C" w:rsidRPr="009F299B" w:rsidRDefault="00CA1A5C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40B683D" w14:textId="77777777" w:rsidR="0069247C" w:rsidRPr="009F299B" w:rsidRDefault="00EF6826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/>
          <w:bCs/>
          <w:lang w:eastAsia="hr-HR"/>
        </w:rPr>
        <w:t>OGLAS</w:t>
      </w:r>
    </w:p>
    <w:p w14:paraId="24AAD30A" w14:textId="77777777" w:rsidR="00567F2E" w:rsidRPr="009F299B" w:rsidRDefault="00567F2E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A7865E1" w14:textId="1BAD5A21" w:rsidR="00006041" w:rsidRDefault="006B4ECA" w:rsidP="00006041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E12014">
        <w:rPr>
          <w:rFonts w:ascii="Times New Roman" w:eastAsia="Times New Roman" w:hAnsi="Times New Roman" w:cs="Times New Roman"/>
          <w:lang w:eastAsia="hr-HR"/>
        </w:rPr>
        <w:t>Grad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Karlov</w:t>
      </w:r>
      <w:r w:rsidR="00E12014">
        <w:rPr>
          <w:rFonts w:ascii="Times New Roman" w:eastAsia="Times New Roman" w:hAnsi="Times New Roman" w:cs="Times New Roman"/>
          <w:lang w:eastAsia="hr-HR"/>
        </w:rPr>
        <w:t>ac</w:t>
      </w:r>
      <w:r w:rsidRPr="009F299B">
        <w:rPr>
          <w:rFonts w:ascii="Times New Roman" w:eastAsia="Times New Roman" w:hAnsi="Times New Roman" w:cs="Times New Roman"/>
          <w:lang w:eastAsia="hr-HR"/>
        </w:rPr>
        <w:t>,</w:t>
      </w:r>
      <w:r w:rsidR="00E12014">
        <w:rPr>
          <w:rFonts w:ascii="Times New Roman" w:eastAsia="Times New Roman" w:hAnsi="Times New Roman" w:cs="Times New Roman"/>
          <w:lang w:eastAsia="hr-HR"/>
        </w:rPr>
        <w:t xml:space="preserve"> Upravni odjel za </w:t>
      </w:r>
      <w:r w:rsidR="00ED6C2D">
        <w:rPr>
          <w:rFonts w:ascii="Times New Roman" w:eastAsia="Times New Roman" w:hAnsi="Times New Roman" w:cs="Times New Roman"/>
          <w:lang w:eastAsia="hr-HR"/>
        </w:rPr>
        <w:t>proračun i financije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na radno mjesto: </w:t>
      </w:r>
      <w:r w:rsidR="00E12014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ED6C2D">
        <w:rPr>
          <w:rFonts w:ascii="Times New Roman" w:eastAsia="Times New Roman" w:hAnsi="Times New Roman" w:cs="Times New Roman"/>
          <w:b/>
          <w:lang w:eastAsia="hr-HR"/>
        </w:rPr>
        <w:t>lokalnu riznicu</w:t>
      </w:r>
      <w:r w:rsidR="005C7D90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>(1 izvršitelj – m/ž), na 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006041">
        <w:rPr>
          <w:rFonts w:ascii="Times New Roman" w:eastAsia="Times New Roman" w:hAnsi="Times New Roman" w:cs="Times New Roman"/>
          <w:lang w:eastAsia="hr-HR"/>
        </w:rPr>
        <w:t xml:space="preserve">radi zamjene duže vrijeme odsutne službenice, zbog korištenja prava na </w:t>
      </w:r>
      <w:proofErr w:type="spellStart"/>
      <w:r w:rsidR="00006041">
        <w:rPr>
          <w:rFonts w:ascii="Times New Roman" w:eastAsia="Times New Roman" w:hAnsi="Times New Roman" w:cs="Times New Roman"/>
          <w:lang w:eastAsia="hr-HR"/>
        </w:rPr>
        <w:t>rodiljni</w:t>
      </w:r>
      <w:proofErr w:type="spellEnd"/>
      <w:r w:rsidR="00006041">
        <w:rPr>
          <w:rFonts w:ascii="Times New Roman" w:eastAsia="Times New Roman" w:hAnsi="Times New Roman" w:cs="Times New Roman"/>
          <w:lang w:eastAsia="hr-HR"/>
        </w:rPr>
        <w:t xml:space="preserve"> i roditeljski dopust,</w:t>
      </w:r>
      <w:r w:rsidR="00006041" w:rsidRPr="006D3C92">
        <w:rPr>
          <w:rFonts w:ascii="Times New Roman" w:eastAsia="Times New Roman" w:hAnsi="Times New Roman" w:cs="Times New Roman"/>
          <w:lang w:eastAsia="hr-HR"/>
        </w:rPr>
        <w:t xml:space="preserve"> uz </w:t>
      </w:r>
      <w:r w:rsidR="00006041">
        <w:rPr>
          <w:rFonts w:ascii="Times New Roman" w:eastAsia="Times New Roman" w:hAnsi="Times New Roman" w:cs="Times New Roman"/>
          <w:lang w:eastAsia="hr-HR"/>
        </w:rPr>
        <w:t xml:space="preserve">obvezni </w:t>
      </w:r>
      <w:r w:rsidR="00006041" w:rsidRPr="006D3C92">
        <w:rPr>
          <w:rFonts w:ascii="Times New Roman" w:eastAsia="Times New Roman" w:hAnsi="Times New Roman" w:cs="Times New Roman"/>
          <w:lang w:eastAsia="hr-HR"/>
        </w:rPr>
        <w:t>probni rad od dva mjeseca.</w:t>
      </w:r>
    </w:p>
    <w:p w14:paraId="47E93158" w14:textId="4623D5DF" w:rsidR="00006041" w:rsidRPr="006D3C92" w:rsidRDefault="00006041" w:rsidP="00006041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Služba na određeno vrijeme radi zamjene duže vrijeme odsutnog službenika može trajati do povratka odsutnog službenika na posao</w:t>
      </w:r>
      <w:r w:rsidR="000069E8">
        <w:rPr>
          <w:rFonts w:ascii="Times New Roman" w:eastAsia="Times New Roman" w:hAnsi="Times New Roman" w:cs="Times New Roman"/>
          <w:lang w:eastAsia="hr-HR"/>
        </w:rPr>
        <w:t>, odnosno prestanka njegove službe.</w:t>
      </w:r>
    </w:p>
    <w:p w14:paraId="2AF2A2AB" w14:textId="5816D72E" w:rsidR="00955BD0" w:rsidRDefault="006B4ECA" w:rsidP="000060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06BC56E8" w14:textId="04F7A146" w:rsidR="006B4ECA" w:rsidRPr="009F299B" w:rsidRDefault="006B4ECA" w:rsidP="006003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Kandidati moraju ispunjavati sljedeće posebne uvjete:</w:t>
      </w:r>
    </w:p>
    <w:p w14:paraId="0072FB16" w14:textId="56330DEE" w:rsidR="00EE3F13" w:rsidRPr="00EE3F13" w:rsidRDefault="00EE3F13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-magistar struke ili stručni specijalist ekonomske struke</w:t>
      </w:r>
    </w:p>
    <w:p w14:paraId="5617233A" w14:textId="61A9A18D" w:rsidR="00EE3F13" w:rsidRPr="00EE3F13" w:rsidRDefault="00EE3F13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 xml:space="preserve">-najmanje </w:t>
      </w:r>
      <w:r w:rsidR="003A6F2F">
        <w:rPr>
          <w:rFonts w:ascii="Times New Roman" w:eastAsia="Times New Roman" w:hAnsi="Times New Roman" w:cs="Times New Roman"/>
          <w:bCs/>
          <w:lang w:eastAsia="hr-HR"/>
        </w:rPr>
        <w:t>2</w:t>
      </w:r>
      <w:r w:rsidRPr="00EE3F13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3A6F2F">
        <w:rPr>
          <w:rFonts w:ascii="Times New Roman" w:eastAsia="Times New Roman" w:hAnsi="Times New Roman" w:cs="Times New Roman"/>
          <w:bCs/>
          <w:lang w:eastAsia="hr-HR"/>
        </w:rPr>
        <w:t>e</w:t>
      </w:r>
      <w:r w:rsidRPr="00EE3F13">
        <w:rPr>
          <w:rFonts w:ascii="Times New Roman" w:eastAsia="Times New Roman" w:hAnsi="Times New Roman" w:cs="Times New Roman"/>
          <w:bCs/>
          <w:lang w:eastAsia="hr-HR"/>
        </w:rPr>
        <w:t xml:space="preserve"> radnog iskustva na odgovarajućim poslovima u struci</w:t>
      </w:r>
    </w:p>
    <w:p w14:paraId="50AF56AA" w14:textId="36575BC4" w:rsidR="00EE3F13" w:rsidRPr="00EE3F13" w:rsidRDefault="00EE3F13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-položen državni stručni ispit</w:t>
      </w:r>
    </w:p>
    <w:p w14:paraId="719CA0F4" w14:textId="77777777" w:rsidR="00EE3F13" w:rsidRPr="00EE3F13" w:rsidRDefault="00EE3F13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-poznavanje rada na računalu</w:t>
      </w:r>
    </w:p>
    <w:p w14:paraId="3FA7F16E" w14:textId="77777777" w:rsidR="00EE3F13" w:rsidRPr="009F299B" w:rsidRDefault="00EE3F13" w:rsidP="006003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62F8B1F" w14:textId="77777777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48F917F3" w14:textId="77777777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1718B081" w14:textId="2C13782C" w:rsidR="0044018F" w:rsidRDefault="0044018F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1F5F5E6" w14:textId="3B87702E" w:rsidR="00770A42" w:rsidRPr="009F299B" w:rsidRDefault="00770A42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770A42">
        <w:rPr>
          <w:rFonts w:ascii="Times New Roman" w:eastAsia="Times New Roman" w:hAnsi="Times New Roman" w:cs="Times New Roman"/>
          <w:lang w:eastAsia="hr-HR"/>
        </w:rPr>
        <w:t>Uvjet stručnog znanja (stupnja obrazovanja) ispunjavaju i osobe koje su po ranijim propisima stekle visoku stručnu spremu tražene struke.</w:t>
      </w:r>
    </w:p>
    <w:p w14:paraId="62D49810" w14:textId="77777777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27F675CC" w14:textId="77777777" w:rsidR="006B4ECA" w:rsidRPr="009F299B" w:rsidRDefault="006B4ECA" w:rsidP="006003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25EDE5A2" w14:textId="77777777" w:rsidR="00770A42" w:rsidRPr="009F299B" w:rsidRDefault="00770A42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3B443307" w14:textId="77777777" w:rsidR="00A64331" w:rsidRDefault="0044018F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 prijavi na oglas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42666763" w14:textId="77777777" w:rsidR="0044018F" w:rsidRPr="009F299B" w:rsidRDefault="0044018F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6D99249E" w14:textId="77777777" w:rsidR="006B4ECA" w:rsidRPr="009F299B" w:rsidRDefault="006B4ECA" w:rsidP="006003D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271EB191" w14:textId="77777777" w:rsidR="006B4ECA" w:rsidRPr="009F299B" w:rsidRDefault="006B4ECA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5F8EDE5E" w14:textId="3DB3D853" w:rsidR="006B4ECA" w:rsidRDefault="006B4ECA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stručnoj spremi (</w:t>
      </w:r>
      <w:r w:rsidR="00EC2273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="001D19FE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3D412928" w14:textId="6EA9906B" w:rsidR="00B66B67" w:rsidRPr="003A4406" w:rsidRDefault="00B66B67" w:rsidP="006003DC">
      <w:pPr>
        <w:pStyle w:val="ListParagraph"/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4406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06F59C0F" w14:textId="040DB9E2" w:rsidR="006B4ECA" w:rsidRPr="009F299B" w:rsidRDefault="006B4ECA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dokaz o hrvatskom državljanstvu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1770B21C" w14:textId="034BEE15" w:rsidR="006B4ECA" w:rsidRPr="009F299B" w:rsidRDefault="006B4ECA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e</w:t>
      </w:r>
      <w:r w:rsidR="00BC6CB9">
        <w:rPr>
          <w:rFonts w:ascii="Times New Roman" w:eastAsia="Times New Roman" w:hAnsi="Times New Roman" w:cs="Times New Roman"/>
          <w:bCs/>
          <w:lang w:eastAsia="hr-HR"/>
        </w:rPr>
        <w:t>, ukoliko kandidati imaju položen državni stručni ispit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96D9AA9" w14:textId="1F604C39" w:rsidR="006B4ECA" w:rsidRPr="009F299B" w:rsidRDefault="006B4ECA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 w:rsidR="00A64331"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(uvjerenje, certifikat, potvrda, 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a - preslika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5CD331F7" w14:textId="77777777" w:rsidR="006B4ECA" w:rsidRPr="009F299B" w:rsidRDefault="006B4ECA" w:rsidP="006003D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 xml:space="preserve">(ne starije od 3 mjeseca)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- elektronički zapis ili potvrda o podacima evidentiranim u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matičnoj evidenciji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Hrvatskog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 xml:space="preserve">zavoda za mirovinsko osiguranje, a koji zapis 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>/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potvrda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 xml:space="preserve">, između ostalih podataka mora sadržavati i podatke o poslodavcu, početku i prestanku osiguranja, stvarnoj i potrebnoj stručnoj spremi, radnom vremenu, općini rada - prebivališta i trajanju staža osiguranja  </w:t>
      </w:r>
    </w:p>
    <w:p w14:paraId="2D30B224" w14:textId="2814E65E" w:rsidR="006B4ECA" w:rsidRPr="009F299B" w:rsidRDefault="006B4ECA" w:rsidP="006003D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od najmanje </w:t>
      </w:r>
      <w:r w:rsidR="003A6F2F">
        <w:rPr>
          <w:rFonts w:ascii="Times New Roman" w:eastAsia="Times New Roman" w:hAnsi="Times New Roman" w:cs="Times New Roman"/>
          <w:bCs/>
          <w:lang w:eastAsia="hr-HR"/>
        </w:rPr>
        <w:t>2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 i vremenska razdoblja u kojima je kandidat obavljao navedene poslove) </w:t>
      </w:r>
    </w:p>
    <w:p w14:paraId="402EC7A6" w14:textId="77777777" w:rsidR="006B4ECA" w:rsidRPr="009F299B" w:rsidRDefault="006B4ECA" w:rsidP="006003D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DAE0A76" w14:textId="0C1BFD32" w:rsidR="006B4ECA" w:rsidRDefault="007301E3" w:rsidP="006003D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uvjerenje nadležnog suda da se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protiv podnositelja prijave ne vodi kazneni postupak (koje nije starije od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3 mjeseca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0F6F7871" w14:textId="77777777" w:rsidR="00E73869" w:rsidRDefault="00E73869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</w:p>
    <w:p w14:paraId="116F9CDB" w14:textId="6CB8FA84" w:rsidR="00B66B67" w:rsidRDefault="00B66B67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odnosno stručna sprema i struka stečena u inozemstvu, potrebno je uz </w:t>
      </w:r>
      <w:r w:rsidR="00526FBE">
        <w:rPr>
          <w:rFonts w:ascii="Times New Roman" w:eastAsia="Times New Roman" w:hAnsi="Times New Roman" w:cs="Times New Roman"/>
          <w:bCs/>
          <w:color w:val="000000"/>
          <w:lang w:eastAsia="hr-HR"/>
        </w:rPr>
        <w:t>presliku diplome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priložiti 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presliku 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o priznavanju inozemne školske kvalifikacije izdane od ovlaštene institucije u RH.</w:t>
      </w:r>
    </w:p>
    <w:p w14:paraId="0265462A" w14:textId="3A84BDBC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2417BB9" w14:textId="77777777" w:rsidR="006B4ECA" w:rsidRPr="009F299B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2534201C" w14:textId="77777777" w:rsidR="006B4ECA" w:rsidRDefault="006B4ECA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BC0899D" w14:textId="77777777" w:rsidR="00A64331" w:rsidRDefault="00A64331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A64331">
        <w:rPr>
          <w:rFonts w:ascii="Times New Roman" w:eastAsia="Times New Roman" w:hAnsi="Times New Roman" w:cs="Times New Roman"/>
          <w:color w:val="000000"/>
          <w:lang w:eastAsia="hr-HR"/>
        </w:rPr>
        <w:t>Svi podaci koje dostave kandidati obrađivat će se samo u svrhu provedbe oglasa. Kandidati prijavom na oglas pristaju da Grad Karlovac, kao voditelj obrade, prikupljene podatke na temelju ovog oglasa obrađuje samo u obimu i samo u svrhu provedbe istog, od strane ovlaštenih osoba za provedbu oglasa.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46C2E1F" w14:textId="77777777" w:rsidR="00A64331" w:rsidRPr="009F299B" w:rsidRDefault="00A64331" w:rsidP="006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0B02241" w14:textId="6DF9B2E0" w:rsidR="001B321B" w:rsidRPr="003A3A68" w:rsidRDefault="001B321B" w:rsidP="006003DC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3A3A68">
        <w:rPr>
          <w:rFonts w:ascii="Times New Roman" w:hAnsi="Times New Roman" w:cs="Times New Roman"/>
          <w:lang w:eastAsia="hr-HR"/>
        </w:rPr>
        <w:t xml:space="preserve">Ako kandidat ostvaruje pravo prednosti pri zapošljavanju prema posebnom zakonu, dužan je u prijavi na </w:t>
      </w:r>
      <w:r>
        <w:rPr>
          <w:rFonts w:ascii="Times New Roman" w:hAnsi="Times New Roman" w:cs="Times New Roman"/>
          <w:lang w:eastAsia="hr-HR"/>
        </w:rPr>
        <w:t>oglas</w:t>
      </w:r>
      <w:r w:rsidRPr="003A3A68">
        <w:rPr>
          <w:rFonts w:ascii="Times New Roman" w:hAnsi="Times New Roman" w:cs="Times New Roman"/>
          <w:lang w:eastAsia="hr-HR"/>
        </w:rPr>
        <w:t xml:space="preserve"> pozvati se na to pravo i ima prednost u odnosu na ostale kandidate samo pod jednakim uvjetima. Kandidat koji se u prijavi pozove na to pravo obvezan je priložiti odgovarajuće isprave kao dokaz o statusu te druge dokaze sukladno posebnom zakonu kojim je uređeno to pravo.</w:t>
      </w:r>
    </w:p>
    <w:p w14:paraId="701EE683" w14:textId="1093B3E0" w:rsidR="001B321B" w:rsidRPr="003A3A68" w:rsidRDefault="001B321B" w:rsidP="006003DC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3A3A68">
        <w:rPr>
          <w:rFonts w:ascii="Times New Roman" w:hAnsi="Times New Roman" w:cs="Times New Roman"/>
          <w:lang w:eastAsia="hr-HR"/>
        </w:rPr>
        <w:t xml:space="preserve">Kandidat koji se pozvao na pravo prednosti pri zapošljavanju u skladu s člankom 101. Zakona o hrvatskim braniteljima iz Domovinskog rata i članovima njihovih obitelji (Narodne novine broj 121/17 i 98/19), uz prijavu na natječaj dužan je priložiti, osim dokaza o ispunjavanju traženih uvjeta iz natječaja i sve potrebne dokaze dostupne na poveznici Ministarstva hrvatskih branitelja Republike Hrvatske: </w:t>
      </w:r>
      <w:hyperlink r:id="rId11" w:history="1">
        <w:r w:rsidRPr="003A3A68">
          <w:rPr>
            <w:rFonts w:ascii="Times New Roman" w:hAnsi="Times New Roman" w:cs="Times New Roman"/>
            <w:color w:val="0000FF" w:themeColor="hyperlink"/>
            <w:u w:val="single"/>
            <w:lang w:eastAsia="hr-HR"/>
          </w:rPr>
          <w:t>https://branitelji.gov.hr/zaposljavanje-843/843</w:t>
        </w:r>
      </w:hyperlink>
      <w:r w:rsidR="004E1E92">
        <w:rPr>
          <w:rFonts w:ascii="Times New Roman" w:hAnsi="Times New Roman" w:cs="Times New Roman"/>
          <w:color w:val="0000FF" w:themeColor="hyperlink"/>
          <w:u w:val="single"/>
          <w:lang w:eastAsia="hr-HR"/>
        </w:rPr>
        <w:t>.</w:t>
      </w:r>
    </w:p>
    <w:p w14:paraId="0C4B6F48" w14:textId="77777777" w:rsidR="00873599" w:rsidRPr="009F299B" w:rsidRDefault="006B4ECA" w:rsidP="006003DC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1B7C4517" w14:textId="77777777" w:rsidR="006B4ECA" w:rsidRPr="009F299B" w:rsidRDefault="006B4ECA" w:rsidP="006003DC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Kandidatom prijavljenim na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9734C1D" w14:textId="77777777" w:rsidR="00EF6826" w:rsidRPr="009F299B" w:rsidRDefault="006B4ECA" w:rsidP="006003DC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38CE5410" w14:textId="77777777" w:rsidR="00873599" w:rsidRPr="009F299B" w:rsidRDefault="00873599" w:rsidP="006003DC">
      <w:pPr>
        <w:pStyle w:val="NoSpacing"/>
        <w:rPr>
          <w:rFonts w:ascii="Times New Roman" w:hAnsi="Times New Roman" w:cs="Times New Roman"/>
          <w:lang w:eastAsia="hr-HR"/>
        </w:rPr>
      </w:pPr>
    </w:p>
    <w:p w14:paraId="4A02B263" w14:textId="77777777" w:rsidR="006B4ECA" w:rsidRPr="009F299B" w:rsidRDefault="005D4928" w:rsidP="006003DC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lastRenderedPageBreak/>
        <w:t>Oglasni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Pr="009F299B">
        <w:rPr>
          <w:rFonts w:ascii="Times New Roman" w:hAnsi="Times New Roman" w:cs="Times New Roman"/>
          <w:lang w:eastAsia="hr-HR"/>
        </w:rPr>
        <w:t>oglasa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0A314420" w14:textId="3B862208" w:rsidR="003D6EC2" w:rsidRDefault="006B4ECA" w:rsidP="006003DC">
      <w:pPr>
        <w:pStyle w:val="NoSpacing"/>
        <w:ind w:firstLine="708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="003D6EC2">
        <w:rPr>
          <w:rStyle w:val="Hyperlink"/>
          <w:rFonts w:ascii="Times New Roman" w:hAnsi="Times New Roman" w:cs="Times New Roman"/>
          <w:color w:val="auto"/>
          <w:u w:val="none"/>
        </w:rPr>
        <w:t>)</w:t>
      </w:r>
    </w:p>
    <w:p w14:paraId="7B333E09" w14:textId="77777777" w:rsidR="006B4ECA" w:rsidRPr="009F299B" w:rsidRDefault="006B4ECA" w:rsidP="006003DC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9F299B">
        <w:rPr>
          <w:rFonts w:ascii="Times New Roman" w:hAnsi="Times New Roman" w:cs="Times New Roman"/>
        </w:rPr>
        <w:t>Banjavčićeva</w:t>
      </w:r>
      <w:proofErr w:type="spellEnd"/>
      <w:r w:rsidRPr="009F299B">
        <w:rPr>
          <w:rFonts w:ascii="Times New Roman" w:hAnsi="Times New Roman" w:cs="Times New Roman"/>
        </w:rPr>
        <w:t xml:space="preserve"> 9.</w:t>
      </w:r>
    </w:p>
    <w:p w14:paraId="63AC69C5" w14:textId="74F50466" w:rsidR="006B4ECA" w:rsidRDefault="006B4ECA" w:rsidP="006003DC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024D4C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5D4928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76B6B310" w14:textId="6566B360" w:rsidR="00A625F5" w:rsidRPr="009F299B" w:rsidRDefault="00A625F5" w:rsidP="006003DC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A625F5">
        <w:rPr>
          <w:rFonts w:ascii="Times New Roman" w:hAnsi="Times New Roman" w:cs="Times New Roman"/>
        </w:rPr>
        <w:t>Uvjerenje o zdravstvenoj sposobnosti dostavlja izabrani kandidat po primitku rješenja o prijmu u službu, a prije donošenja rješenja o rasporedu.</w:t>
      </w:r>
    </w:p>
    <w:p w14:paraId="686294E3" w14:textId="77777777" w:rsidR="00873599" w:rsidRPr="009F299B" w:rsidRDefault="00873599" w:rsidP="006003DC">
      <w:pPr>
        <w:pStyle w:val="NoSpacing"/>
        <w:rPr>
          <w:rFonts w:ascii="Times New Roman" w:hAnsi="Times New Roman" w:cs="Times New Roman"/>
        </w:rPr>
      </w:pPr>
    </w:p>
    <w:p w14:paraId="1D0A4A7A" w14:textId="782BF4A3" w:rsidR="006B4ECA" w:rsidRPr="009F299B" w:rsidRDefault="006B4ECA" w:rsidP="006003DC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32134C" w:rsidRPr="009F299B">
        <w:rPr>
          <w:rFonts w:ascii="Times New Roman" w:hAnsi="Times New Roman" w:cs="Times New Roman"/>
          <w:color w:val="000000"/>
          <w:lang w:eastAsia="hr-HR"/>
        </w:rPr>
        <w:t>oglas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podnose se </w:t>
      </w:r>
      <w:r w:rsidR="00A64331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>na adresu: Grad Karlovac,</w:t>
      </w:r>
      <w:r w:rsidR="004F4330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1C5459">
        <w:rPr>
          <w:rFonts w:ascii="Times New Roman" w:hAnsi="Times New Roman" w:cs="Times New Roman"/>
          <w:color w:val="000000"/>
          <w:lang w:eastAsia="hr-HR"/>
        </w:rPr>
        <w:t xml:space="preserve">Upravni odjel za proračun i financije,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Povjerenstvo za provedbu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oglasa</w:t>
      </w:r>
      <w:r w:rsidR="006003DC">
        <w:rPr>
          <w:rFonts w:ascii="Times New Roman" w:hAnsi="Times New Roman" w:cs="Times New Roman"/>
          <w:color w:val="000000"/>
          <w:lang w:eastAsia="hr-HR"/>
        </w:rPr>
        <w:t>,</w:t>
      </w:r>
      <w:r w:rsidR="004D111B">
        <w:rPr>
          <w:rFonts w:ascii="Times New Roman" w:hAnsi="Times New Roman" w:cs="Times New Roman"/>
          <w:color w:val="000000"/>
          <w:lang w:eastAsia="hr-HR"/>
        </w:rPr>
        <w:t xml:space="preserve"> radno mjesto: </w:t>
      </w:r>
      <w:r w:rsidR="009A4C3D" w:rsidRPr="009A4C3D">
        <w:rPr>
          <w:rFonts w:ascii="Times New Roman" w:hAnsi="Times New Roman" w:cs="Times New Roman"/>
          <w:b/>
          <w:color w:val="000000"/>
          <w:lang w:eastAsia="hr-HR"/>
        </w:rPr>
        <w:t xml:space="preserve">viši stručni suradnik za </w:t>
      </w:r>
      <w:r w:rsidR="004D111B">
        <w:rPr>
          <w:rFonts w:ascii="Times New Roman" w:hAnsi="Times New Roman" w:cs="Times New Roman"/>
          <w:b/>
          <w:color w:val="000000"/>
          <w:lang w:eastAsia="hr-HR"/>
        </w:rPr>
        <w:t>lokalnu riznicu</w:t>
      </w:r>
      <w:r w:rsidR="00FA4EA9">
        <w:rPr>
          <w:rFonts w:ascii="Times New Roman" w:hAnsi="Times New Roman" w:cs="Times New Roman"/>
          <w:b/>
          <w:color w:val="000000"/>
          <w:lang w:eastAsia="hr-HR"/>
        </w:rPr>
        <w:t>,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 </w:t>
      </w:r>
      <w:proofErr w:type="spellStart"/>
      <w:r w:rsidRPr="009F299B">
        <w:rPr>
          <w:rFonts w:ascii="Times New Roman" w:hAnsi="Times New Roman" w:cs="Times New Roman"/>
          <w:color w:val="000000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color w:val="000000"/>
          <w:lang w:eastAsia="hr-HR"/>
        </w:rPr>
        <w:t xml:space="preserve"> 9, 47000 Karlovac, u roku od 8 dana od dana objave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kod Hrvatskog zavoda za zapošljavanje Područnog ureda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9F299B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lang w:eastAsia="hr-HR"/>
        </w:rPr>
        <w:t xml:space="preserve"> 9, Karlovac.</w:t>
      </w:r>
    </w:p>
    <w:p w14:paraId="2ED7FE3E" w14:textId="77777777" w:rsidR="009F299B" w:rsidRPr="009F299B" w:rsidRDefault="009F299B" w:rsidP="006003DC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2F4154C9" w14:textId="77777777" w:rsidR="006B4ECA" w:rsidRPr="009F299B" w:rsidRDefault="006B4ECA" w:rsidP="006003DC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785E68B3" w14:textId="77777777" w:rsidR="006B4ECA" w:rsidRPr="009F299B" w:rsidRDefault="006B4ECA" w:rsidP="006003DC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8E39862" w14:textId="77777777" w:rsidR="005D4928" w:rsidRDefault="005D4928" w:rsidP="006003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3D01F0" w14:textId="33D5A687" w:rsidR="002F3B6E" w:rsidRPr="002F3B6E" w:rsidRDefault="002F3B6E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</w:t>
      </w:r>
      <w:r w:rsidR="00CB5577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2F3B6E">
        <w:rPr>
          <w:rFonts w:ascii="Times New Roman" w:eastAsia="Times New Roman" w:hAnsi="Times New Roman" w:cs="Times New Roman"/>
          <w:b/>
          <w:lang w:eastAsia="hr-HR"/>
        </w:rPr>
        <w:t>PROČELNICA</w:t>
      </w:r>
    </w:p>
    <w:p w14:paraId="0E8011DB" w14:textId="45A5E9BB" w:rsidR="002F3B6E" w:rsidRPr="002F3B6E" w:rsidRDefault="002F3B6E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</w:t>
      </w:r>
      <w:r w:rsidR="00CB5577">
        <w:rPr>
          <w:rFonts w:ascii="Times New Roman" w:eastAsia="Times New Roman" w:hAnsi="Times New Roman" w:cs="Times New Roman"/>
          <w:b/>
          <w:lang w:eastAsia="hr-HR"/>
        </w:rPr>
        <w:t>Lidija Malović</w:t>
      </w:r>
      <w:r w:rsidR="00C52A36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="00CB5577">
        <w:rPr>
          <w:rFonts w:ascii="Times New Roman" w:eastAsia="Times New Roman" w:hAnsi="Times New Roman" w:cs="Times New Roman"/>
          <w:b/>
          <w:lang w:eastAsia="hr-HR"/>
        </w:rPr>
        <w:t>dipl.oec</w:t>
      </w:r>
      <w:proofErr w:type="spellEnd"/>
      <w:r w:rsidR="00CB5577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6239C4D7" w14:textId="77777777" w:rsidR="002F3B6E" w:rsidRPr="002F3B6E" w:rsidRDefault="002F3B6E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E52CD80" w14:textId="77777777" w:rsidR="002F3B6E" w:rsidRPr="002F3B6E" w:rsidRDefault="002F3B6E" w:rsidP="006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3BF57243" w14:textId="77777777" w:rsidR="003A7F0A" w:rsidRDefault="003A7F0A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E4855F4" w14:textId="06B1D693" w:rsidR="003A7F0A" w:rsidRDefault="003A7F0A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F818C82" w14:textId="57F83F87" w:rsidR="00C52A36" w:rsidRDefault="00C52A36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9A9F1E3" w14:textId="37B1751F" w:rsidR="00C52A36" w:rsidRDefault="00C52A36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DE6F011" w14:textId="77777777" w:rsidR="00C52A36" w:rsidRDefault="00C52A36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4B04CE5" w14:textId="0BAF2106" w:rsidR="003240F6" w:rsidRDefault="003240F6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8928F76" w14:textId="0996891F" w:rsidR="00307E92" w:rsidRDefault="00307E92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F172946" w14:textId="77777777" w:rsidR="00307E92" w:rsidRDefault="00307E92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DA7B474" w14:textId="6ECC26EA" w:rsidR="00C52A36" w:rsidRDefault="00C52A36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8FDC822" w14:textId="2AF39433" w:rsidR="00CB5577" w:rsidRDefault="00CB5577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D8925D1" w14:textId="77777777" w:rsidR="00CB5577" w:rsidRDefault="00CB5577" w:rsidP="006003D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sectPr w:rsidR="00CB5577" w:rsidSect="00131391">
      <w:headerReference w:type="first" r:id="rId13"/>
      <w:footerReference w:type="first" r:id="rId14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B4F8D" w14:textId="77777777" w:rsidR="008154F2" w:rsidRDefault="008154F2" w:rsidP="00883CD4">
      <w:pPr>
        <w:spacing w:after="0" w:line="240" w:lineRule="auto"/>
      </w:pPr>
      <w:r>
        <w:separator/>
      </w:r>
    </w:p>
  </w:endnote>
  <w:endnote w:type="continuationSeparator" w:id="0">
    <w:p w14:paraId="05088125" w14:textId="77777777" w:rsidR="008154F2" w:rsidRDefault="008154F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9BA9" w14:textId="0BA87D8E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325A76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3A6F2F"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0D873B2" w14:textId="6CD54582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3A6F2F">
      <w:rPr>
        <w:rFonts w:ascii="Times New Roman" w:hAnsi="Times New Roman" w:cs="Times New Roman"/>
        <w:sz w:val="18"/>
        <w:szCs w:val="18"/>
      </w:rPr>
      <w:t>125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3A6F2F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ADA76" w14:textId="77777777" w:rsidR="008154F2" w:rsidRDefault="008154F2" w:rsidP="00883CD4">
      <w:pPr>
        <w:spacing w:after="0" w:line="240" w:lineRule="auto"/>
      </w:pPr>
      <w:r>
        <w:separator/>
      </w:r>
    </w:p>
  </w:footnote>
  <w:footnote w:type="continuationSeparator" w:id="0">
    <w:p w14:paraId="64F62827" w14:textId="77777777" w:rsidR="008154F2" w:rsidRDefault="008154F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62A7A23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C18A371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8EED1A8" wp14:editId="5CEDF7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42D33C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6AE6C94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C88440F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0413D38" wp14:editId="51D6587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1F6BE975" w14:textId="77777777" w:rsidTr="002D1ED7">
      <w:trPr>
        <w:trHeight w:val="437"/>
      </w:trPr>
      <w:tc>
        <w:tcPr>
          <w:tcW w:w="2874" w:type="dxa"/>
          <w:vAlign w:val="bottom"/>
        </w:tcPr>
        <w:p w14:paraId="54068BEB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70DE119" wp14:editId="5A8131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A3286D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9E7F0F1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B0162B3"/>
    <w:multiLevelType w:val="hybridMultilevel"/>
    <w:tmpl w:val="6DCEECD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2"/>
  </w:num>
  <w:num w:numId="5">
    <w:abstractNumId w:val="19"/>
  </w:num>
  <w:num w:numId="6">
    <w:abstractNumId w:val="15"/>
  </w:num>
  <w:num w:numId="7">
    <w:abstractNumId w:val="7"/>
  </w:num>
  <w:num w:numId="8">
    <w:abstractNumId w:val="4"/>
  </w:num>
  <w:num w:numId="9">
    <w:abstractNumId w:val="6"/>
  </w:num>
  <w:num w:numId="10">
    <w:abstractNumId w:val="10"/>
  </w:num>
  <w:num w:numId="11">
    <w:abstractNumId w:val="16"/>
  </w:num>
  <w:num w:numId="12">
    <w:abstractNumId w:val="21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</w:num>
  <w:num w:numId="15">
    <w:abstractNumId w:val="22"/>
  </w:num>
  <w:num w:numId="1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0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5F80"/>
    <w:rsid w:val="00006041"/>
    <w:rsid w:val="000062B6"/>
    <w:rsid w:val="000069E8"/>
    <w:rsid w:val="000073AB"/>
    <w:rsid w:val="000108BC"/>
    <w:rsid w:val="00011283"/>
    <w:rsid w:val="00020902"/>
    <w:rsid w:val="00021848"/>
    <w:rsid w:val="000239A7"/>
    <w:rsid w:val="0002409A"/>
    <w:rsid w:val="00024D4C"/>
    <w:rsid w:val="00025B5B"/>
    <w:rsid w:val="0002738B"/>
    <w:rsid w:val="0003195C"/>
    <w:rsid w:val="00031B6F"/>
    <w:rsid w:val="000378BD"/>
    <w:rsid w:val="000402DC"/>
    <w:rsid w:val="00040509"/>
    <w:rsid w:val="00040964"/>
    <w:rsid w:val="0004270C"/>
    <w:rsid w:val="00042A3A"/>
    <w:rsid w:val="00043319"/>
    <w:rsid w:val="00044E2C"/>
    <w:rsid w:val="0004511E"/>
    <w:rsid w:val="00046305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67F0C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7D"/>
    <w:rsid w:val="000D0BB5"/>
    <w:rsid w:val="000D3659"/>
    <w:rsid w:val="000D36F1"/>
    <w:rsid w:val="000D44F7"/>
    <w:rsid w:val="000D4C62"/>
    <w:rsid w:val="000E01D5"/>
    <w:rsid w:val="000E10A4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576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321B"/>
    <w:rsid w:val="001C3CEB"/>
    <w:rsid w:val="001C5459"/>
    <w:rsid w:val="001C5A5C"/>
    <w:rsid w:val="001C5E26"/>
    <w:rsid w:val="001C688A"/>
    <w:rsid w:val="001C6E34"/>
    <w:rsid w:val="001C6EC2"/>
    <w:rsid w:val="001C7EDE"/>
    <w:rsid w:val="001D136B"/>
    <w:rsid w:val="001D19FE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200FD7"/>
    <w:rsid w:val="00203797"/>
    <w:rsid w:val="00203C55"/>
    <w:rsid w:val="00210CAA"/>
    <w:rsid w:val="002123A3"/>
    <w:rsid w:val="00216510"/>
    <w:rsid w:val="002165A4"/>
    <w:rsid w:val="00216BB5"/>
    <w:rsid w:val="00221A0C"/>
    <w:rsid w:val="002225BC"/>
    <w:rsid w:val="0022298D"/>
    <w:rsid w:val="00223013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374E9"/>
    <w:rsid w:val="00240073"/>
    <w:rsid w:val="00240814"/>
    <w:rsid w:val="00240B3E"/>
    <w:rsid w:val="00240B95"/>
    <w:rsid w:val="00240C49"/>
    <w:rsid w:val="00240D81"/>
    <w:rsid w:val="00240F32"/>
    <w:rsid w:val="00241679"/>
    <w:rsid w:val="00241EA8"/>
    <w:rsid w:val="002443D5"/>
    <w:rsid w:val="00245356"/>
    <w:rsid w:val="0024672C"/>
    <w:rsid w:val="0024678F"/>
    <w:rsid w:val="00246931"/>
    <w:rsid w:val="00247E28"/>
    <w:rsid w:val="002512D2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8694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3B6E"/>
    <w:rsid w:val="002F44D4"/>
    <w:rsid w:val="002F4E94"/>
    <w:rsid w:val="002F57D5"/>
    <w:rsid w:val="002F5FF7"/>
    <w:rsid w:val="002F6AE5"/>
    <w:rsid w:val="003011AB"/>
    <w:rsid w:val="0030378E"/>
    <w:rsid w:val="00307B51"/>
    <w:rsid w:val="00307E92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40F6"/>
    <w:rsid w:val="00325A76"/>
    <w:rsid w:val="003262D9"/>
    <w:rsid w:val="00326367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1C5C"/>
    <w:rsid w:val="003A39A4"/>
    <w:rsid w:val="003A4406"/>
    <w:rsid w:val="003A4DE4"/>
    <w:rsid w:val="003A5E25"/>
    <w:rsid w:val="003A6F2F"/>
    <w:rsid w:val="003A7F0A"/>
    <w:rsid w:val="003B27C1"/>
    <w:rsid w:val="003B28F4"/>
    <w:rsid w:val="003B3E14"/>
    <w:rsid w:val="003B4085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EC2"/>
    <w:rsid w:val="003D6F9C"/>
    <w:rsid w:val="003E0176"/>
    <w:rsid w:val="003E0184"/>
    <w:rsid w:val="003E3958"/>
    <w:rsid w:val="003E423A"/>
    <w:rsid w:val="003E54F1"/>
    <w:rsid w:val="003E711F"/>
    <w:rsid w:val="003F0169"/>
    <w:rsid w:val="003F0D01"/>
    <w:rsid w:val="003F2A7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49F4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11B"/>
    <w:rsid w:val="004D1971"/>
    <w:rsid w:val="004D3160"/>
    <w:rsid w:val="004D438D"/>
    <w:rsid w:val="004D4A2E"/>
    <w:rsid w:val="004E1E92"/>
    <w:rsid w:val="004E2370"/>
    <w:rsid w:val="004E409F"/>
    <w:rsid w:val="004E4A24"/>
    <w:rsid w:val="004E5B76"/>
    <w:rsid w:val="004E68F4"/>
    <w:rsid w:val="004F1314"/>
    <w:rsid w:val="004F32F6"/>
    <w:rsid w:val="004F4330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0E98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FBE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2C9"/>
    <w:rsid w:val="005B53A3"/>
    <w:rsid w:val="005C03F4"/>
    <w:rsid w:val="005C0D41"/>
    <w:rsid w:val="005C2867"/>
    <w:rsid w:val="005C4AF6"/>
    <w:rsid w:val="005C6D02"/>
    <w:rsid w:val="005C7729"/>
    <w:rsid w:val="005C7D90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E68D6"/>
    <w:rsid w:val="005F055B"/>
    <w:rsid w:val="005F0B6F"/>
    <w:rsid w:val="005F2029"/>
    <w:rsid w:val="005F3C97"/>
    <w:rsid w:val="005F40B6"/>
    <w:rsid w:val="005F5D03"/>
    <w:rsid w:val="005F605C"/>
    <w:rsid w:val="005F655D"/>
    <w:rsid w:val="005F6992"/>
    <w:rsid w:val="005F7578"/>
    <w:rsid w:val="0060015A"/>
    <w:rsid w:val="006003DC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2E68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47D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7EF8"/>
    <w:rsid w:val="00770A42"/>
    <w:rsid w:val="00770F3F"/>
    <w:rsid w:val="00775797"/>
    <w:rsid w:val="0077595E"/>
    <w:rsid w:val="00775E61"/>
    <w:rsid w:val="00777569"/>
    <w:rsid w:val="00780338"/>
    <w:rsid w:val="00783488"/>
    <w:rsid w:val="00783A4A"/>
    <w:rsid w:val="00783D56"/>
    <w:rsid w:val="007848BC"/>
    <w:rsid w:val="0078506D"/>
    <w:rsid w:val="007851E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1EF3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526B"/>
    <w:rsid w:val="008154F2"/>
    <w:rsid w:val="00817566"/>
    <w:rsid w:val="008219F7"/>
    <w:rsid w:val="00821A75"/>
    <w:rsid w:val="00822845"/>
    <w:rsid w:val="00822EFD"/>
    <w:rsid w:val="00822FCA"/>
    <w:rsid w:val="008301A8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3CD4"/>
    <w:rsid w:val="00886313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67E"/>
    <w:rsid w:val="008B17BE"/>
    <w:rsid w:val="008B567B"/>
    <w:rsid w:val="008B7D39"/>
    <w:rsid w:val="008C11C3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1031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239"/>
    <w:rsid w:val="0094766C"/>
    <w:rsid w:val="00947766"/>
    <w:rsid w:val="00955BD0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4C3D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079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5F5"/>
    <w:rsid w:val="00A6410D"/>
    <w:rsid w:val="00A64331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46D"/>
    <w:rsid w:val="00AA5915"/>
    <w:rsid w:val="00AA60E0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1978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6B67"/>
    <w:rsid w:val="00B672D8"/>
    <w:rsid w:val="00B70146"/>
    <w:rsid w:val="00B71991"/>
    <w:rsid w:val="00B764FF"/>
    <w:rsid w:val="00B76A1A"/>
    <w:rsid w:val="00B77E6D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39B0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CB9"/>
    <w:rsid w:val="00BD01DB"/>
    <w:rsid w:val="00BD10CD"/>
    <w:rsid w:val="00BD4201"/>
    <w:rsid w:val="00BD4991"/>
    <w:rsid w:val="00BE1E09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1AC2"/>
    <w:rsid w:val="00C12AB2"/>
    <w:rsid w:val="00C14402"/>
    <w:rsid w:val="00C15960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A36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1BF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577"/>
    <w:rsid w:val="00CB5704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5D93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1643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14"/>
    <w:rsid w:val="00E1283B"/>
    <w:rsid w:val="00E12C22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3869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278"/>
    <w:rsid w:val="00EA50AC"/>
    <w:rsid w:val="00EA5118"/>
    <w:rsid w:val="00EA65C7"/>
    <w:rsid w:val="00EB0CEE"/>
    <w:rsid w:val="00EB1E53"/>
    <w:rsid w:val="00EB2540"/>
    <w:rsid w:val="00EB3A9E"/>
    <w:rsid w:val="00EB520B"/>
    <w:rsid w:val="00EB5DFB"/>
    <w:rsid w:val="00EB64B8"/>
    <w:rsid w:val="00EB7C2D"/>
    <w:rsid w:val="00EC1CCC"/>
    <w:rsid w:val="00EC2273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C2D"/>
    <w:rsid w:val="00ED6DB4"/>
    <w:rsid w:val="00EE0C63"/>
    <w:rsid w:val="00EE2391"/>
    <w:rsid w:val="00EE23C5"/>
    <w:rsid w:val="00EE2430"/>
    <w:rsid w:val="00EE24CE"/>
    <w:rsid w:val="00EE2807"/>
    <w:rsid w:val="00EE3F13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387"/>
    <w:rsid w:val="00EF6826"/>
    <w:rsid w:val="00EF7715"/>
    <w:rsid w:val="00EF7D11"/>
    <w:rsid w:val="00F0024E"/>
    <w:rsid w:val="00F00A89"/>
    <w:rsid w:val="00F01F40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583C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5323"/>
    <w:rsid w:val="00F6605D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390A"/>
    <w:rsid w:val="00F95280"/>
    <w:rsid w:val="00FA10CC"/>
    <w:rsid w:val="00FA1124"/>
    <w:rsid w:val="00FA1A91"/>
    <w:rsid w:val="00FA25D8"/>
    <w:rsid w:val="00FA2803"/>
    <w:rsid w:val="00FA3957"/>
    <w:rsid w:val="00FA4EA9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1D9D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8DF"/>
    <w:rsid w:val="00FE702D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1D90C0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D18EB7-037C-47EB-AA52-66DD9866B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1</TotalTime>
  <Pages>3</Pages>
  <Words>1318</Words>
  <Characters>7513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2021-09-01T07:58:00Z</cp:lastPrinted>
  <dcterms:created xsi:type="dcterms:W3CDTF">2021-09-02T19:20:00Z</dcterms:created>
  <dcterms:modified xsi:type="dcterms:W3CDTF">2021-09-02T19:20:00Z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